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2B0321">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377B1410"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bookmarkStart w:id="0" w:name="_GoBack"/>
        <w:bookmarkEnd w:id="0"/>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CB788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F13E2BB" w14:textId="732B1AE3" w:rsidR="00EB0036" w:rsidRPr="00CB7882" w:rsidRDefault="001E74BE" w:rsidP="001E74BE">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 xml:space="preserve">Faculty of </w:t>
            </w:r>
            <w:r w:rsidR="00CB7882">
              <w:rPr>
                <w:rFonts w:ascii="Calibri" w:eastAsia="Times New Roman" w:hAnsi="Calibri" w:cs="Times New Roman"/>
                <w:color w:val="000000"/>
                <w:sz w:val="16"/>
                <w:szCs w:val="16"/>
                <w:lang w:val="en-US" w:eastAsia="en-GB"/>
              </w:rPr>
              <w:t xml:space="preserve"> Philology and Arts</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4C70AB52" w14:textId="6E88C594" w:rsidR="00A9220D" w:rsidRDefault="00E17BF6"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3260E2ED" w:rsidR="00A9220D" w:rsidRDefault="00CB7882"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34B62A9B" w:rsidR="00A9220D" w:rsidRPr="002A00C3" w:rsidRDefault="00E17BF6" w:rsidP="00CB7882">
            <w:pPr>
              <w:spacing w:after="0" w:line="240" w:lineRule="auto"/>
              <w:jc w:val="center"/>
              <w:rPr>
                <w:rFonts w:ascii="Calibri" w:eastAsia="Times New Roman" w:hAnsi="Calibri" w:cs="Times New Roman"/>
                <w:color w:val="000000"/>
                <w:sz w:val="16"/>
                <w:szCs w:val="16"/>
                <w:lang w:val="en-GB" w:eastAsia="en-GB"/>
              </w:rPr>
            </w:pPr>
            <w:hyperlink r:id="rId12" w:history="1">
              <w:r w:rsidR="00CB7882">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2B0321">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1423396F" w:rsidR="00EB0036" w:rsidRPr="002B0321" w:rsidRDefault="002B0321" w:rsidP="001E74BE">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Silesian University</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265F0AE0" w:rsidR="00EB0036"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CBBE9CE" w:rsidR="00EB0036"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PL KATOWIC01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35C23B2B" w14:textId="77777777" w:rsidR="00EB0036" w:rsidRDefault="002B0321"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Ul</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Bankowa</w:t>
            </w:r>
            <w:proofErr w:type="spellEnd"/>
            <w:r>
              <w:rPr>
                <w:rFonts w:ascii="Calibri" w:eastAsia="Times New Roman" w:hAnsi="Calibri" w:cs="Times New Roman"/>
                <w:color w:val="000000"/>
                <w:sz w:val="16"/>
                <w:szCs w:val="16"/>
                <w:lang w:val="en-GB" w:eastAsia="en-GB"/>
              </w:rPr>
              <w:t xml:space="preserve"> 12</w:t>
            </w:r>
          </w:p>
          <w:p w14:paraId="69DC9F95" w14:textId="6DB119C7" w:rsidR="002B0321"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40-007 Katowice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3B69A06" w:rsidR="00EB0036"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FFFF00"/>
            <w:noWrap/>
            <w:vAlign w:val="center"/>
            <w:hideMark/>
          </w:tcPr>
          <w:p w14:paraId="69DC9F97" w14:textId="2F3FA3C9" w:rsidR="00CB7882"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7764B643"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95"/>
        <w:gridCol w:w="266"/>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CB788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20"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07"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CB7882">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20"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CB788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6188A8A"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420" w:type="dxa"/>
            <w:gridSpan w:val="4"/>
            <w:tcBorders>
              <w:top w:val="nil"/>
              <w:left w:val="single" w:sz="8" w:space="0" w:color="auto"/>
              <w:bottom w:val="single" w:sz="8" w:space="0" w:color="auto"/>
              <w:right w:val="nil"/>
            </w:tcBorders>
            <w:shd w:val="clear" w:color="auto" w:fill="auto"/>
            <w:noWrap/>
            <w:vAlign w:val="center"/>
            <w:hideMark/>
          </w:tcPr>
          <w:p w14:paraId="334177C3" w14:textId="01CB97C6"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407" w:type="dxa"/>
            <w:gridSpan w:val="2"/>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CB788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420"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17B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17B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17B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17B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17B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17B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17B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17B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3"/>
      <w:footerReference w:type="default" r:id="rId14"/>
      <w:headerReference w:type="first" r:id="rId15"/>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309A5" w14:textId="77777777" w:rsidR="00E17BF6" w:rsidRDefault="00E17BF6" w:rsidP="00261299">
      <w:pPr>
        <w:spacing w:after="0" w:line="240" w:lineRule="auto"/>
      </w:pPr>
      <w:r>
        <w:separator/>
      </w:r>
    </w:p>
  </w:endnote>
  <w:endnote w:type="continuationSeparator" w:id="0">
    <w:p w14:paraId="2C850F85" w14:textId="77777777" w:rsidR="00E17BF6" w:rsidRDefault="00E17BF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2B0321">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863FB" w14:textId="77777777" w:rsidR="00E17BF6" w:rsidRDefault="00E17BF6" w:rsidP="00261299">
      <w:pPr>
        <w:spacing w:after="0" w:line="240" w:lineRule="auto"/>
      </w:pPr>
      <w:r>
        <w:separator/>
      </w:r>
    </w:p>
  </w:footnote>
  <w:footnote w:type="continuationSeparator" w:id="0">
    <w:p w14:paraId="619CDE97" w14:textId="77777777" w:rsidR="00E17BF6" w:rsidRDefault="00E17BF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573"/>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0321"/>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43E5"/>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B7882"/>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17BF6"/>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6F279AE1-357D-4297-A0F0-B25A7EF7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3</Pages>
  <Words>871</Words>
  <Characters>4969</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2017-09-08T11:04:00Z</dcterms:created>
  <dcterms:modified xsi:type="dcterms:W3CDTF">2017-09-08T13:18:00Z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