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8E670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8E670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8E670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8E670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8E670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8E670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8E670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8E670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7B728" w14:textId="77777777" w:rsidR="008E670B" w:rsidRDefault="008E670B" w:rsidP="00261299">
      <w:pPr>
        <w:spacing w:after="0" w:line="240" w:lineRule="auto"/>
      </w:pPr>
      <w:r>
        <w:separator/>
      </w:r>
    </w:p>
  </w:endnote>
  <w:endnote w:type="continuationSeparator" w:id="0">
    <w:p w14:paraId="151199FC" w14:textId="77777777" w:rsidR="008E670B" w:rsidRDefault="008E670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32BA6" w14:textId="77777777" w:rsidR="00D14EDB" w:rsidRDefault="00D14E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7F7C7F">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E15C3" w14:textId="77777777" w:rsidR="00D14EDB" w:rsidRDefault="00D14E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59DD5" w14:textId="77777777" w:rsidR="008E670B" w:rsidRDefault="008E670B" w:rsidP="00261299">
      <w:pPr>
        <w:spacing w:after="0" w:line="240" w:lineRule="auto"/>
      </w:pPr>
      <w:r>
        <w:separator/>
      </w:r>
    </w:p>
  </w:footnote>
  <w:footnote w:type="continuationSeparator" w:id="0">
    <w:p w14:paraId="6FE36463" w14:textId="77777777" w:rsidR="008E670B" w:rsidRDefault="008E670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2EF58" w14:textId="77777777" w:rsidR="00D14EDB" w:rsidRDefault="00D14E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7F7C7F"/>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70B"/>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AE41E638-7435-4038-BEEB-A97E624C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99428-7282-4A5E-B2BF-4E52207BF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3</Pages>
  <Words>799</Words>
  <Characters>4560</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2</cp:revision>
  <cp:lastPrinted>2015-04-10T09:51:00Z</cp:lastPrinted>
  <dcterms:created xsi:type="dcterms:W3CDTF">2016-08-17T09:53:00Z</dcterms:created>
  <dcterms:modified xsi:type="dcterms:W3CDTF">2016-08-17T09:53:00Z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