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D51B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D51B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D51B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D51B4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51B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51B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51B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51B4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22C90" w14:textId="77777777" w:rsidR="00D51B44" w:rsidRDefault="00D51B44" w:rsidP="00261299">
      <w:pPr>
        <w:spacing w:after="0" w:line="240" w:lineRule="auto"/>
      </w:pPr>
      <w:r>
        <w:separator/>
      </w:r>
    </w:p>
  </w:endnote>
  <w:endnote w:type="continuationSeparator" w:id="0">
    <w:p w14:paraId="67394CF2" w14:textId="77777777" w:rsidR="00D51B44" w:rsidRDefault="00D51B4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32BA6" w14:textId="77777777" w:rsidR="00D14EDB" w:rsidRDefault="00D14E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657126">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E15C3" w14:textId="77777777" w:rsidR="00D14EDB" w:rsidRDefault="00D14E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D6E8B" w14:textId="77777777" w:rsidR="00D51B44" w:rsidRDefault="00D51B44" w:rsidP="00261299">
      <w:pPr>
        <w:spacing w:after="0" w:line="240" w:lineRule="auto"/>
      </w:pPr>
      <w:r>
        <w:separator/>
      </w:r>
    </w:p>
  </w:footnote>
  <w:footnote w:type="continuationSeparator" w:id="0">
    <w:p w14:paraId="1E5FEA8B" w14:textId="77777777" w:rsidR="00D51B44" w:rsidRDefault="00D51B4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2EF58" w14:textId="77777777" w:rsidR="00D14EDB" w:rsidRDefault="00D14E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8D2F94C" w:rsidR="00774BD5" w:rsidRDefault="009B0140"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7777777"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C22003FF-BD0A-4559-995E-5D45BC167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3</Pages>
  <Words>799</Words>
  <Characters>4560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2</cp:revision>
  <cp:lastPrinted>2015-04-10T09:51:00Z</cp:lastPrinted>
  <dcterms:created xsi:type="dcterms:W3CDTF">2016-05-06T15:00:00Z</dcterms:created>
  <dcterms:modified xsi:type="dcterms:W3CDTF">2016-05-06T15:00:00Z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